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912B7" w14:textId="77777777" w:rsidR="007D5433" w:rsidRDefault="00842B31" w:rsidP="0011400D">
      <w:pPr>
        <w:rPr>
          <w:b/>
          <w:sz w:val="32"/>
        </w:rPr>
      </w:pPr>
      <w:r>
        <w:rPr>
          <w:b/>
          <w:noProof/>
          <w:sz w:val="32"/>
          <w:lang w:eastAsia="sk-SK"/>
        </w:rPr>
        <w:drawing>
          <wp:anchor distT="0" distB="0" distL="114300" distR="114300" simplePos="0" relativeHeight="251661312" behindDoc="0" locked="0" layoutInCell="1" allowOverlap="1" wp14:anchorId="75615801" wp14:editId="327A205D">
            <wp:simplePos x="0" y="0"/>
            <wp:positionH relativeFrom="margin">
              <wp:posOffset>4398010</wp:posOffset>
            </wp:positionH>
            <wp:positionV relativeFrom="paragraph">
              <wp:posOffset>-342900</wp:posOffset>
            </wp:positionV>
            <wp:extent cx="1210270" cy="542925"/>
            <wp:effectExtent l="0" t="0" r="952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pa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3" t="7018" r="6351" b="8738"/>
                    <a:stretch/>
                  </pic:blipFill>
                  <pic:spPr bwMode="auto">
                    <a:xfrm>
                      <a:off x="0" y="0"/>
                      <a:ext cx="121027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2"/>
          <w:lang w:eastAsia="sk-SK"/>
        </w:rPr>
        <w:drawing>
          <wp:anchor distT="0" distB="0" distL="114300" distR="114300" simplePos="0" relativeHeight="251660288" behindDoc="0" locked="0" layoutInCell="1" allowOverlap="1" wp14:anchorId="62B63242" wp14:editId="02B2F5FB">
            <wp:simplePos x="0" y="0"/>
            <wp:positionH relativeFrom="margin">
              <wp:posOffset>2905125</wp:posOffset>
            </wp:positionH>
            <wp:positionV relativeFrom="paragraph">
              <wp:posOffset>-266700</wp:posOffset>
            </wp:positionV>
            <wp:extent cx="1387660" cy="466725"/>
            <wp:effectExtent l="0" t="0" r="3175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PRV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66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2"/>
          <w:lang w:eastAsia="sk-SK"/>
        </w:rPr>
        <w:drawing>
          <wp:anchor distT="0" distB="0" distL="114300" distR="114300" simplePos="0" relativeHeight="251658240" behindDoc="0" locked="0" layoutInCell="1" allowOverlap="1" wp14:anchorId="26935628" wp14:editId="7D5D0A4E">
            <wp:simplePos x="0" y="0"/>
            <wp:positionH relativeFrom="margin">
              <wp:posOffset>1200150</wp:posOffset>
            </wp:positionH>
            <wp:positionV relativeFrom="paragraph">
              <wp:posOffset>-313593</wp:posOffset>
            </wp:positionV>
            <wp:extent cx="1521746" cy="514350"/>
            <wp:effectExtent l="0" t="0" r="254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prv-2014-202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74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433">
        <w:rPr>
          <w:b/>
          <w:noProof/>
          <w:sz w:val="32"/>
          <w:lang w:eastAsia="sk-SK"/>
        </w:rPr>
        <w:drawing>
          <wp:anchor distT="0" distB="0" distL="114300" distR="114300" simplePos="0" relativeHeight="251659264" behindDoc="0" locked="0" layoutInCell="1" allowOverlap="1" wp14:anchorId="190C575C" wp14:editId="098021B8">
            <wp:simplePos x="0" y="0"/>
            <wp:positionH relativeFrom="margin">
              <wp:posOffset>-161925</wp:posOffset>
            </wp:positionH>
            <wp:positionV relativeFrom="paragraph">
              <wp:posOffset>-280670</wp:posOffset>
            </wp:positionV>
            <wp:extent cx="1285875" cy="560133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U 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56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FEBE4" w14:textId="77777777" w:rsidR="00F24F97" w:rsidRDefault="00F24F97" w:rsidP="0011400D">
      <w:pPr>
        <w:rPr>
          <w:b/>
          <w:sz w:val="32"/>
        </w:rPr>
      </w:pPr>
    </w:p>
    <w:p w14:paraId="7EA97BDE" w14:textId="045289CF" w:rsidR="00F24F97" w:rsidRDefault="00F24F97" w:rsidP="00F24F97">
      <w:pPr>
        <w:jc w:val="center"/>
        <w:rPr>
          <w:b/>
          <w:sz w:val="32"/>
        </w:rPr>
      </w:pPr>
      <w:bookmarkStart w:id="0" w:name="_Hlk146107923"/>
      <w:r w:rsidRPr="00F24F97">
        <w:rPr>
          <w:b/>
          <w:sz w:val="32"/>
        </w:rPr>
        <w:t>Formulár poradenských produktov</w:t>
      </w:r>
      <w:bookmarkEnd w:id="0"/>
    </w:p>
    <w:p w14:paraId="6D7D7402" w14:textId="6330CAFF" w:rsidR="008A663B" w:rsidRPr="00F24F97" w:rsidRDefault="008A663B" w:rsidP="00F24F97">
      <w:pPr>
        <w:jc w:val="center"/>
        <w:rPr>
          <w:b/>
          <w:sz w:val="32"/>
        </w:rPr>
      </w:pPr>
      <w:r w:rsidRPr="003C0175">
        <w:rPr>
          <w:rFonts w:ascii="Calibri" w:eastAsia="Calibri" w:hAnsi="Calibri" w:cs="Times New Roman"/>
          <w:b/>
          <w:bCs/>
          <w:sz w:val="28"/>
          <w:szCs w:val="28"/>
        </w:rPr>
        <w:t>Potvrdenie príjemcu poradenstva a Pracovný výkaz poradcu</w:t>
      </w:r>
    </w:p>
    <w:tbl>
      <w:tblPr>
        <w:tblStyle w:val="Mriekatabuky"/>
        <w:tblpPr w:leftFromText="141" w:rightFromText="141" w:vertAnchor="page" w:horzAnchor="margin" w:tblpY="3289"/>
        <w:tblW w:w="9057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skladaných tabuliek: Prvá tabuľka je určená na zadanie pracovnej pozície, oddelenia alebo skupiny, miesta, úrovne alebo platového rozsahu, kontaktu ĽZ, informácie o zaškolení uchádzača. Druhá tabuľka je určená na zadanie podrobností o URL adresách. Tretia tabuľka obsahuje nadpis Spôsob prijímania prihlášok: Štvrtá tabuľka je určená na zadanie informácií o spôsobe prijímania prihlášok. Piata tabuľka je určená pre popis pracovnej pozície, obsahuje nadpis a riadok na zadanie informácií týkajúcich sa popisu pracovnej pozície. Šiesta tabuľka je určená na zadanie kontrolóra, schvaľovateľa a osoby, ktorá vykonala poslednú aktualizáciu"/>
      </w:tblPr>
      <w:tblGrid>
        <w:gridCol w:w="2537"/>
        <w:gridCol w:w="1417"/>
        <w:gridCol w:w="1276"/>
        <w:gridCol w:w="1701"/>
        <w:gridCol w:w="992"/>
        <w:gridCol w:w="1134"/>
      </w:tblGrid>
      <w:tr w:rsidR="008A663B" w:rsidRPr="00F24F97" w14:paraId="6FDB5849" w14:textId="77777777" w:rsidTr="008A663B">
        <w:trPr>
          <w:trHeight w:val="310"/>
        </w:trPr>
        <w:tc>
          <w:tcPr>
            <w:tcW w:w="905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7C58710" w14:textId="77777777" w:rsidR="008A663B" w:rsidRPr="00F24F97" w:rsidRDefault="008A663B" w:rsidP="008A663B">
            <w:pPr>
              <w:pStyle w:val="Nadpis2"/>
              <w:jc w:val="center"/>
              <w:rPr>
                <w:sz w:val="22"/>
                <w:szCs w:val="22"/>
              </w:rPr>
            </w:pPr>
            <w:r w:rsidRPr="00F24F97">
              <w:rPr>
                <w:sz w:val="22"/>
                <w:szCs w:val="22"/>
              </w:rPr>
              <w:t>Certifikovaný poradca – základné informácie</w:t>
            </w:r>
          </w:p>
        </w:tc>
      </w:tr>
      <w:tr w:rsidR="008A663B" w:rsidRPr="00F24F97" w14:paraId="545D330F" w14:textId="77777777" w:rsidTr="008A663B">
        <w:trPr>
          <w:trHeight w:val="310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4CD6E2E1" w14:textId="77777777" w:rsidR="008A663B" w:rsidRPr="00F24F97" w:rsidRDefault="008A663B" w:rsidP="008A663B">
            <w:pPr>
              <w:pStyle w:val="Nadpis2"/>
              <w:rPr>
                <w:sz w:val="22"/>
                <w:szCs w:val="22"/>
              </w:rPr>
            </w:pPr>
            <w:r w:rsidRPr="00F24F97">
              <w:rPr>
                <w:sz w:val="22"/>
                <w:szCs w:val="22"/>
              </w:rPr>
              <w:t>Meno: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ACA9D0A" w14:textId="77777777" w:rsidR="008A663B" w:rsidRPr="00F24F97" w:rsidRDefault="008A663B" w:rsidP="008A663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9F77786" w14:textId="77777777" w:rsidR="008A663B" w:rsidRPr="00F24F97" w:rsidRDefault="008A663B" w:rsidP="008A663B">
            <w:pPr>
              <w:pStyle w:val="Nadpis2"/>
              <w:ind w:left="-546" w:right="-169" w:firstLine="5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Priezvisko</w:t>
            </w:r>
            <w:r w:rsidRPr="00F24F97">
              <w:rPr>
                <w:sz w:val="22"/>
                <w:szCs w:val="22"/>
                <w:lang w:bidi="sk-SK"/>
              </w:rPr>
              <w:t>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25B1494A" w14:textId="77777777" w:rsidR="008A663B" w:rsidRPr="00F24F97" w:rsidRDefault="008A663B" w:rsidP="008A663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56E3B" w14:textId="77777777" w:rsidR="008A663B" w:rsidRPr="00F24F97" w:rsidRDefault="008A663B" w:rsidP="008A663B">
            <w:pPr>
              <w:pStyle w:val="Nadpis2"/>
              <w:ind w:left="-546" w:right="-169" w:firstLine="5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Titul: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17298CF" w14:textId="77777777" w:rsidR="008A663B" w:rsidRPr="00F24F97" w:rsidRDefault="008A663B" w:rsidP="008A663B">
            <w:pPr>
              <w:rPr>
                <w:sz w:val="22"/>
                <w:szCs w:val="22"/>
              </w:rPr>
            </w:pPr>
          </w:p>
        </w:tc>
      </w:tr>
      <w:tr w:rsidR="008A663B" w:rsidRPr="00F24F97" w14:paraId="6B001485" w14:textId="77777777" w:rsidTr="008A663B">
        <w:trPr>
          <w:trHeight w:val="296"/>
        </w:trPr>
        <w:tc>
          <w:tcPr>
            <w:tcW w:w="2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67CBC04" w14:textId="77777777" w:rsidR="008A663B" w:rsidRPr="00F24F97" w:rsidRDefault="008A663B" w:rsidP="008A663B">
            <w:pPr>
              <w:pStyle w:val="Nadpis2"/>
              <w:rPr>
                <w:sz w:val="22"/>
                <w:szCs w:val="22"/>
              </w:rPr>
            </w:pPr>
            <w:r w:rsidRPr="00F24F97">
              <w:rPr>
                <w:sz w:val="22"/>
                <w:szCs w:val="22"/>
              </w:rPr>
              <w:t>Organizácia/združenie</w:t>
            </w:r>
            <w:r>
              <w:rPr>
                <w:rStyle w:val="Odkaznapoznmkupodiarou"/>
                <w:sz w:val="22"/>
                <w:szCs w:val="22"/>
              </w:rPr>
              <w:footnoteReference w:id="1"/>
            </w:r>
            <w:r w:rsidRPr="00F24F97">
              <w:rPr>
                <w:sz w:val="22"/>
                <w:szCs w:val="22"/>
                <w:lang w:bidi="sk-SK"/>
              </w:rPr>
              <w:t>:</w:t>
            </w:r>
          </w:p>
        </w:tc>
        <w:tc>
          <w:tcPr>
            <w:tcW w:w="6520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4A4598B4" w14:textId="77777777" w:rsidR="008A663B" w:rsidRPr="00F24F97" w:rsidRDefault="008A663B" w:rsidP="008A663B">
            <w:pPr>
              <w:pStyle w:val="Nadpis2"/>
              <w:ind w:right="-169"/>
              <w:rPr>
                <w:sz w:val="22"/>
                <w:szCs w:val="22"/>
              </w:rPr>
            </w:pPr>
          </w:p>
        </w:tc>
      </w:tr>
      <w:tr w:rsidR="008A663B" w:rsidRPr="00F24F97" w14:paraId="534837CA" w14:textId="77777777" w:rsidTr="008A663B">
        <w:trPr>
          <w:trHeight w:val="310"/>
        </w:trPr>
        <w:tc>
          <w:tcPr>
            <w:tcW w:w="905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D201811" w14:textId="77777777" w:rsidR="008A663B" w:rsidRPr="00F24F97" w:rsidRDefault="008A663B" w:rsidP="008A663B">
            <w:pPr>
              <w:pStyle w:val="Nadpis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Konečný prijímateľ pomoci</w:t>
            </w:r>
            <w:r w:rsidRPr="00F24F97">
              <w:rPr>
                <w:sz w:val="22"/>
                <w:szCs w:val="22"/>
              </w:rPr>
              <w:t xml:space="preserve"> – základné informácie</w:t>
            </w:r>
          </w:p>
        </w:tc>
      </w:tr>
      <w:tr w:rsidR="008A663B" w:rsidRPr="00F24F97" w14:paraId="6E42FD6F" w14:textId="77777777" w:rsidTr="008A663B">
        <w:trPr>
          <w:trHeight w:val="310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49124B7" w14:textId="77777777" w:rsidR="008A663B" w:rsidRPr="00F24F97" w:rsidRDefault="008A663B" w:rsidP="008A663B">
            <w:pPr>
              <w:pStyle w:val="Nadpis2"/>
              <w:rPr>
                <w:sz w:val="22"/>
                <w:szCs w:val="22"/>
              </w:rPr>
            </w:pPr>
            <w:r w:rsidRPr="00F24F97">
              <w:rPr>
                <w:sz w:val="22"/>
                <w:szCs w:val="22"/>
              </w:rPr>
              <w:t>Meno: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1F3A3C47" w14:textId="77777777" w:rsidR="008A663B" w:rsidRPr="00F24F97" w:rsidRDefault="008A663B" w:rsidP="008A663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8272153" w14:textId="77777777" w:rsidR="008A663B" w:rsidRPr="00F24F97" w:rsidRDefault="008A663B" w:rsidP="008A663B">
            <w:pPr>
              <w:pStyle w:val="Nadpis2"/>
              <w:ind w:left="-546" w:right="-169" w:firstLine="5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Priezvisko</w:t>
            </w:r>
            <w:r w:rsidRPr="00F24F97">
              <w:rPr>
                <w:sz w:val="22"/>
                <w:szCs w:val="22"/>
                <w:lang w:bidi="sk-SK"/>
              </w:rPr>
              <w:t>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6231A" w14:textId="77777777" w:rsidR="008A663B" w:rsidRPr="00F24F97" w:rsidRDefault="008A663B" w:rsidP="008A663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ED6DE5" w14:textId="77777777" w:rsidR="008A663B" w:rsidRPr="00F24F97" w:rsidRDefault="008A663B" w:rsidP="008A663B">
            <w:pPr>
              <w:pStyle w:val="Nadpis2"/>
              <w:ind w:left="-546" w:right="-169" w:firstLine="5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Titul: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9DAEAD" w14:textId="77777777" w:rsidR="008A663B" w:rsidRPr="00F24F97" w:rsidRDefault="008A663B" w:rsidP="008A663B">
            <w:pPr>
              <w:rPr>
                <w:sz w:val="22"/>
                <w:szCs w:val="22"/>
              </w:rPr>
            </w:pPr>
          </w:p>
        </w:tc>
      </w:tr>
      <w:tr w:rsidR="006C62D6" w:rsidRPr="00F24F97" w14:paraId="04E9CEE6" w14:textId="77777777" w:rsidTr="008949F4">
        <w:trPr>
          <w:trHeight w:val="310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9EA5556" w14:textId="28C918DC" w:rsidR="006C62D6" w:rsidRPr="00F24F97" w:rsidRDefault="006C62D6" w:rsidP="008A663B">
            <w:pPr>
              <w:pStyle w:val="Nadpi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IČO/Názov:</w:t>
            </w:r>
          </w:p>
        </w:tc>
        <w:tc>
          <w:tcPr>
            <w:tcW w:w="6520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6341B" w14:textId="77777777" w:rsidR="006C62D6" w:rsidRPr="00F24F97" w:rsidRDefault="006C62D6" w:rsidP="008A663B">
            <w:pPr>
              <w:rPr>
                <w:sz w:val="22"/>
                <w:szCs w:val="22"/>
              </w:rPr>
            </w:pPr>
          </w:p>
        </w:tc>
      </w:tr>
    </w:tbl>
    <w:p w14:paraId="4701DF05" w14:textId="77777777" w:rsidR="00F24F97" w:rsidRPr="00F24F97" w:rsidRDefault="00F24F97" w:rsidP="00F24F97">
      <w:pPr>
        <w:rPr>
          <w:sz w:val="22"/>
        </w:rPr>
      </w:pPr>
    </w:p>
    <w:tbl>
      <w:tblPr>
        <w:tblStyle w:val="Mriekatabukysvetl"/>
        <w:tblW w:w="90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skladaných tabuliek: Prvá tabuľka je určená na zadanie pracovnej pozície, oddelenia alebo skupiny, miesta, úrovne alebo platového rozsahu, kontaktu ĽZ, informácie o zaškolení uchádzača. Druhá tabuľka je určená na zadanie podrobností o URL adresách. Tretia tabuľka obsahuje nadpis Spôsob prijímania prihlášok: Štvrtá tabuľka je určená na zadanie informácií o spôsobe prijímania prihlášok. Piata tabuľka je určená pre popis pracovnej pozície, obsahuje nadpis a riadok na zadanie informácií týkajúcich sa popisu pracovnej pozície. Šiesta tabuľka je určená na zadanie kontrolóra, schvaľovateľa a osoby, ktorá vykonala poslednú aktualizáciu"/>
      </w:tblPr>
      <w:tblGrid>
        <w:gridCol w:w="1403"/>
        <w:gridCol w:w="2268"/>
        <w:gridCol w:w="327"/>
        <w:gridCol w:w="5055"/>
      </w:tblGrid>
      <w:tr w:rsidR="001B48DE" w:rsidRPr="00F24F97" w14:paraId="45A29E72" w14:textId="77777777" w:rsidTr="008A663B">
        <w:trPr>
          <w:trHeight w:val="309"/>
        </w:trPr>
        <w:tc>
          <w:tcPr>
            <w:tcW w:w="1403" w:type="dxa"/>
          </w:tcPr>
          <w:p w14:paraId="675A8E70" w14:textId="77777777" w:rsidR="001B48DE" w:rsidRDefault="001B48DE" w:rsidP="008A663B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Oblasť </w:t>
            </w:r>
          </w:p>
        </w:tc>
        <w:sdt>
          <w:sdtPr>
            <w:rPr>
              <w:sz w:val="22"/>
              <w:szCs w:val="22"/>
            </w:rPr>
            <w:id w:val="-397825296"/>
            <w:placeholder>
              <w:docPart w:val="48C774743B8F4096ADBE5547F138F68F"/>
            </w:placeholder>
            <w:comboBox>
              <w:listItem w:displayText="Vyberte položku" w:value="Vyberte položku"/>
              <w:listItem w:displayText="Rastlinná výroba" w:value="Rastlinná výroba"/>
              <w:listItem w:displayText="Živočíšna výroba" w:value="Živočíšna výroba"/>
              <w:listItem w:displayText="Potravinárstvo" w:value="Potravinárstvo"/>
              <w:listItem w:displayText="Ekonomika" w:value="Ekonomika"/>
              <w:listItem w:displayText="Výživa rastlín a pedológia" w:value="Výživa rastlín a pedológia"/>
              <w:listItem w:displayText="Mechanizácia " w:value="Mechanizácia "/>
              <w:listItem w:displayText="Lúkarstvo a pasienkárstvo " w:value="Lúkarstvo a pasienkárstvo "/>
            </w:comboBox>
          </w:sdtPr>
          <w:sdtEndPr/>
          <w:sdtContent>
            <w:tc>
              <w:tcPr>
                <w:tcW w:w="2595" w:type="dxa"/>
                <w:gridSpan w:val="2"/>
              </w:tcPr>
              <w:p w14:paraId="181750CE" w14:textId="78105066" w:rsidR="001B48DE" w:rsidRPr="00F24F97" w:rsidRDefault="00EA7BF7" w:rsidP="008A663B">
                <w:pPr>
                  <w:spacing w:before="0" w:after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Vyberte položku</w:t>
                </w:r>
              </w:p>
            </w:tc>
          </w:sdtContent>
        </w:sdt>
        <w:tc>
          <w:tcPr>
            <w:tcW w:w="5055" w:type="dxa"/>
            <w:vMerge w:val="restart"/>
            <w:vAlign w:val="center"/>
          </w:tcPr>
          <w:p w14:paraId="78F0CD10" w14:textId="4C161DD5" w:rsidR="008A663B" w:rsidRDefault="001B48DE" w:rsidP="008A663B">
            <w:p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Časový rozsah poradenský</w:t>
            </w:r>
            <w:r w:rsidR="006F3E29">
              <w:rPr>
                <w:sz w:val="22"/>
                <w:szCs w:val="22"/>
              </w:rPr>
              <w:t>ch</w:t>
            </w:r>
            <w:r>
              <w:rPr>
                <w:sz w:val="22"/>
                <w:szCs w:val="22"/>
              </w:rPr>
              <w:t xml:space="preserve"> produktov</w:t>
            </w:r>
            <w:r w:rsidR="00F16CD3">
              <w:rPr>
                <w:sz w:val="22"/>
                <w:szCs w:val="22"/>
              </w:rPr>
              <w:t xml:space="preserve"> </w:t>
            </w:r>
          </w:p>
          <w:p w14:paraId="5183BAD0" w14:textId="230B05F8" w:rsidR="001B48DE" w:rsidRPr="00F24F97" w:rsidRDefault="00F0469B" w:rsidP="008A663B">
            <w:pPr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1B48DE">
              <w:rPr>
                <w:sz w:val="22"/>
                <w:szCs w:val="22"/>
              </w:rPr>
              <w:t xml:space="preserve"> hodín</w:t>
            </w:r>
          </w:p>
        </w:tc>
      </w:tr>
      <w:tr w:rsidR="001B48DE" w:rsidRPr="00F24F97" w14:paraId="1C6B6F7A" w14:textId="77777777" w:rsidTr="008A663B">
        <w:trPr>
          <w:trHeight w:val="323"/>
        </w:trPr>
        <w:tc>
          <w:tcPr>
            <w:tcW w:w="1403" w:type="dxa"/>
          </w:tcPr>
          <w:p w14:paraId="0AA54FF0" w14:textId="77777777" w:rsidR="001B48DE" w:rsidRPr="00F24F97" w:rsidRDefault="001B48DE" w:rsidP="008A663B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Podoblasť </w:t>
            </w:r>
          </w:p>
        </w:tc>
        <w:tc>
          <w:tcPr>
            <w:tcW w:w="2595" w:type="dxa"/>
            <w:gridSpan w:val="2"/>
          </w:tcPr>
          <w:p w14:paraId="02F85979" w14:textId="61A1920C" w:rsidR="001B48DE" w:rsidRPr="00757067" w:rsidRDefault="001B48DE" w:rsidP="008A663B">
            <w:pPr>
              <w:spacing w:before="0" w:after="0"/>
              <w:rPr>
                <w:sz w:val="16"/>
                <w:szCs w:val="22"/>
              </w:rPr>
            </w:pPr>
          </w:p>
        </w:tc>
        <w:tc>
          <w:tcPr>
            <w:tcW w:w="5055" w:type="dxa"/>
            <w:vMerge/>
          </w:tcPr>
          <w:p w14:paraId="0C8D1BAD" w14:textId="77777777" w:rsidR="001B48DE" w:rsidRPr="00F24F97" w:rsidRDefault="001B48DE" w:rsidP="008A663B">
            <w:pPr>
              <w:spacing w:before="0" w:after="0"/>
              <w:rPr>
                <w:sz w:val="22"/>
                <w:szCs w:val="22"/>
              </w:rPr>
            </w:pPr>
          </w:p>
        </w:tc>
      </w:tr>
      <w:tr w:rsidR="001B48DE" w:rsidRPr="00F24F97" w14:paraId="054B2C26" w14:textId="77777777" w:rsidTr="008A663B">
        <w:trPr>
          <w:trHeight w:val="323"/>
        </w:trPr>
        <w:tc>
          <w:tcPr>
            <w:tcW w:w="9053" w:type="dxa"/>
            <w:gridSpan w:val="4"/>
          </w:tcPr>
          <w:p w14:paraId="60A06B8F" w14:textId="36CE22EA" w:rsidR="001B48DE" w:rsidRPr="00C72492" w:rsidRDefault="001B48DE" w:rsidP="008A663B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C72492">
              <w:rPr>
                <w:b/>
                <w:sz w:val="22"/>
                <w:szCs w:val="22"/>
              </w:rPr>
              <w:t>Poradenstvo sa týka:</w:t>
            </w:r>
          </w:p>
        </w:tc>
      </w:tr>
      <w:tr w:rsidR="00842B31" w:rsidRPr="00F24F97" w14:paraId="7A6468FC" w14:textId="77777777" w:rsidTr="008A663B">
        <w:trPr>
          <w:trHeight w:val="323"/>
        </w:trPr>
        <w:tc>
          <w:tcPr>
            <w:tcW w:w="3671" w:type="dxa"/>
            <w:gridSpan w:val="2"/>
          </w:tcPr>
          <w:p w14:paraId="2FE96BD9" w14:textId="77777777" w:rsidR="00842B31" w:rsidRPr="007D5433" w:rsidRDefault="00842B31" w:rsidP="008A663B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7D5433">
              <w:rPr>
                <w:b/>
                <w:sz w:val="22"/>
                <w:szCs w:val="22"/>
              </w:rPr>
              <w:t>Aktivita</w:t>
            </w:r>
            <w:r>
              <w:rPr>
                <w:rStyle w:val="Odkaznapoznmkupodiarou"/>
                <w:b/>
                <w:sz w:val="22"/>
                <w:szCs w:val="22"/>
              </w:rPr>
              <w:footnoteReference w:id="2"/>
            </w:r>
            <w:r w:rsidRPr="007D543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382" w:type="dxa"/>
            <w:gridSpan w:val="2"/>
          </w:tcPr>
          <w:p w14:paraId="28DB2698" w14:textId="77777777" w:rsidR="00842B31" w:rsidRPr="007D5433" w:rsidRDefault="00842B31" w:rsidP="008A663B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7D5433">
              <w:rPr>
                <w:b/>
                <w:sz w:val="22"/>
                <w:szCs w:val="22"/>
              </w:rPr>
              <w:t>Časový rozsah</w:t>
            </w:r>
          </w:p>
        </w:tc>
      </w:tr>
      <w:tr w:rsidR="00842B31" w:rsidRPr="00F24F97" w14:paraId="63219E6A" w14:textId="77777777" w:rsidTr="008A663B">
        <w:trPr>
          <w:trHeight w:val="323"/>
        </w:trPr>
        <w:sdt>
          <w:sdtPr>
            <w:rPr>
              <w:sz w:val="22"/>
              <w:szCs w:val="22"/>
            </w:rPr>
            <w:id w:val="-1108192401"/>
            <w:placeholder>
              <w:docPart w:val="492C3D0936B343589F7488E02DF67FA5"/>
            </w:placeholder>
            <w:comboBox>
              <w:listItem w:displayText="Vyberte položku" w:value="Vyberte položku"/>
              <w:listItem w:displayText="Legislatíva" w:value="Legislatíva"/>
              <w:listItem w:displayText="Príprava" w:value="Príprava"/>
              <w:listItem w:displayText="Terénne poradenstvo" w:value="Terénne poradenstvo"/>
              <w:listItem w:displayText="Analýza stavu" w:value="Analýza stavu"/>
              <w:listItem w:displayText="Spracovanie stavu" w:value="Spracovanie stavu"/>
            </w:comboBox>
          </w:sdtPr>
          <w:sdtContent>
            <w:tc>
              <w:tcPr>
                <w:tcW w:w="3671" w:type="dxa"/>
                <w:gridSpan w:val="2"/>
              </w:tcPr>
              <w:p w14:paraId="791C8E98" w14:textId="13941DE3" w:rsidR="00842B31" w:rsidRDefault="006F3E29" w:rsidP="008A663B">
                <w:pPr>
                  <w:spacing w:before="0" w:after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Vyberte položku</w:t>
                </w:r>
              </w:p>
            </w:tc>
          </w:sdtContent>
        </w:sdt>
        <w:tc>
          <w:tcPr>
            <w:tcW w:w="5382" w:type="dxa"/>
            <w:gridSpan w:val="2"/>
          </w:tcPr>
          <w:p w14:paraId="57975195" w14:textId="4417C780" w:rsidR="00842B31" w:rsidRDefault="00842B31" w:rsidP="008A663B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42B31" w:rsidRPr="00F24F97" w14:paraId="79056BC5" w14:textId="77777777" w:rsidTr="008A663B">
        <w:trPr>
          <w:trHeight w:val="323"/>
        </w:trPr>
        <w:sdt>
          <w:sdtPr>
            <w:rPr>
              <w:sz w:val="22"/>
              <w:szCs w:val="22"/>
            </w:rPr>
            <w:id w:val="-2064624524"/>
            <w:placeholder>
              <w:docPart w:val="E63F95A41C7B4070BAF8E3C699896CD8"/>
            </w:placeholder>
            <w:comboBox>
              <w:listItem w:displayText="Vyberte položku" w:value="Vyberte položku"/>
              <w:listItem w:displayText="Legislatíva" w:value="Legislatíva"/>
              <w:listItem w:displayText="Príprava" w:value="Príprava"/>
              <w:listItem w:displayText="Terénne poradenstvo" w:value="Terénne poradenstvo"/>
              <w:listItem w:displayText="Analýza stavu" w:value="Analýza stavu"/>
              <w:listItem w:displayText="Spracovanie stavu" w:value="Spracovanie stavu"/>
            </w:comboBox>
          </w:sdtPr>
          <w:sdtContent>
            <w:tc>
              <w:tcPr>
                <w:tcW w:w="3671" w:type="dxa"/>
                <w:gridSpan w:val="2"/>
              </w:tcPr>
              <w:p w14:paraId="1BC727D2" w14:textId="57843B78" w:rsidR="00842B31" w:rsidRDefault="00EA7BF7" w:rsidP="008A663B">
                <w:pPr>
                  <w:spacing w:before="0" w:after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Vyberte položku</w:t>
                </w:r>
              </w:p>
            </w:tc>
          </w:sdtContent>
        </w:sdt>
        <w:tc>
          <w:tcPr>
            <w:tcW w:w="5382" w:type="dxa"/>
            <w:gridSpan w:val="2"/>
          </w:tcPr>
          <w:p w14:paraId="424F5890" w14:textId="77777777" w:rsidR="00842B31" w:rsidRDefault="00842B31" w:rsidP="008A663B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A663B" w:rsidRPr="00F24F97" w14:paraId="282FD513" w14:textId="77777777" w:rsidTr="008A663B">
        <w:trPr>
          <w:trHeight w:val="323"/>
        </w:trPr>
        <w:sdt>
          <w:sdtPr>
            <w:rPr>
              <w:sz w:val="22"/>
              <w:szCs w:val="22"/>
            </w:rPr>
            <w:id w:val="393933446"/>
            <w:placeholder>
              <w:docPart w:val="09EE60714800441E86B2D4F497D9FB7B"/>
            </w:placeholder>
            <w:comboBox>
              <w:listItem w:displayText="Vyberte položku" w:value="Vyberte položku"/>
              <w:listItem w:displayText="Legislatíva" w:value="Legislatíva"/>
              <w:listItem w:displayText="Príprava" w:value="Príprava"/>
              <w:listItem w:displayText="Terénne poradenstvo" w:value="Terénne poradenstvo"/>
              <w:listItem w:displayText="Analýza stavu" w:value="Analýza stavu"/>
              <w:listItem w:displayText="Spracovanie stavu" w:value="Spracovanie stavu"/>
            </w:comboBox>
          </w:sdtPr>
          <w:sdtContent>
            <w:tc>
              <w:tcPr>
                <w:tcW w:w="3671" w:type="dxa"/>
                <w:gridSpan w:val="2"/>
              </w:tcPr>
              <w:p w14:paraId="0B63139F" w14:textId="3D304B6E" w:rsidR="008A663B" w:rsidRDefault="00EA7BF7" w:rsidP="008A663B">
                <w:pPr>
                  <w:spacing w:before="0" w:after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Vyberte položku</w:t>
                </w:r>
              </w:p>
            </w:tc>
          </w:sdtContent>
        </w:sdt>
        <w:tc>
          <w:tcPr>
            <w:tcW w:w="5382" w:type="dxa"/>
            <w:gridSpan w:val="2"/>
          </w:tcPr>
          <w:p w14:paraId="72F47B6C" w14:textId="77777777" w:rsidR="008A663B" w:rsidRDefault="008A663B" w:rsidP="008A663B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A663B" w:rsidRPr="00F24F97" w14:paraId="2D1BCD1E" w14:textId="77777777" w:rsidTr="008A663B">
        <w:trPr>
          <w:trHeight w:val="323"/>
        </w:trPr>
        <w:sdt>
          <w:sdtPr>
            <w:rPr>
              <w:sz w:val="22"/>
              <w:szCs w:val="22"/>
            </w:rPr>
            <w:id w:val="543883832"/>
            <w:placeholder>
              <w:docPart w:val="B05E913BBB1C4F8896F394F1514C2BD6"/>
            </w:placeholder>
            <w:comboBox>
              <w:listItem w:displayText="Vyberte položku" w:value="Vyberte položku"/>
              <w:listItem w:displayText="Legislatíva" w:value="Legislatíva"/>
              <w:listItem w:displayText="Príprava" w:value="Príprava"/>
              <w:listItem w:displayText="Terénne poradenstvo" w:value="Terénne poradenstvo"/>
              <w:listItem w:displayText="Analýza stavu" w:value="Analýza stavu"/>
              <w:listItem w:displayText="Spracovanie stavu" w:value="Spracovanie stavu"/>
            </w:comboBox>
          </w:sdtPr>
          <w:sdtEndPr/>
          <w:sdtContent>
            <w:tc>
              <w:tcPr>
                <w:tcW w:w="3671" w:type="dxa"/>
                <w:gridSpan w:val="2"/>
              </w:tcPr>
              <w:p w14:paraId="76C0FF95" w14:textId="381DE0A9" w:rsidR="008A663B" w:rsidRDefault="00EA7BF7" w:rsidP="008A663B">
                <w:pPr>
                  <w:spacing w:before="0" w:after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Vyberte položku</w:t>
                </w:r>
              </w:p>
            </w:tc>
          </w:sdtContent>
        </w:sdt>
        <w:tc>
          <w:tcPr>
            <w:tcW w:w="5382" w:type="dxa"/>
            <w:gridSpan w:val="2"/>
          </w:tcPr>
          <w:p w14:paraId="6519E2B9" w14:textId="77777777" w:rsidR="008A663B" w:rsidRDefault="008A663B" w:rsidP="008A663B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A663B" w:rsidRPr="00F24F97" w14:paraId="689A1170" w14:textId="77777777" w:rsidTr="008A663B">
        <w:trPr>
          <w:trHeight w:val="1122"/>
        </w:trPr>
        <w:tc>
          <w:tcPr>
            <w:tcW w:w="9053" w:type="dxa"/>
            <w:gridSpan w:val="4"/>
          </w:tcPr>
          <w:p w14:paraId="61784B98" w14:textId="77777777" w:rsidR="008A663B" w:rsidRPr="00A2651D" w:rsidRDefault="008A663B" w:rsidP="008A663B">
            <w:pPr>
              <w:spacing w:before="0" w:after="0"/>
              <w:jc w:val="center"/>
              <w:rPr>
                <w:i/>
                <w:color w:val="C4BC96" w:themeColor="background2" w:themeShade="BF"/>
              </w:rPr>
            </w:pPr>
          </w:p>
          <w:p w14:paraId="5EF8F76F" w14:textId="77777777" w:rsidR="008A663B" w:rsidRPr="008A663B" w:rsidRDefault="008A663B" w:rsidP="008A663B">
            <w:pPr>
              <w:spacing w:before="0" w:after="0"/>
              <w:jc w:val="center"/>
              <w:rPr>
                <w:i/>
              </w:rPr>
            </w:pPr>
            <w:r w:rsidRPr="008A663B">
              <w:rPr>
                <w:i/>
              </w:rPr>
              <w:t>potvrdenie príjemcu poradenstva o počte hodín výkonu poradenstva v teréne</w:t>
            </w:r>
          </w:p>
          <w:p w14:paraId="103948C6" w14:textId="77777777" w:rsidR="008A663B" w:rsidRPr="008A663B" w:rsidRDefault="008A663B" w:rsidP="008A663B">
            <w:pPr>
              <w:spacing w:before="0" w:after="0"/>
              <w:jc w:val="center"/>
              <w:rPr>
                <w:i/>
              </w:rPr>
            </w:pPr>
          </w:p>
          <w:p w14:paraId="00A9998B" w14:textId="77777777" w:rsidR="008A663B" w:rsidRPr="008A663B" w:rsidRDefault="008A663B" w:rsidP="008A663B">
            <w:pPr>
              <w:spacing w:before="0" w:after="0"/>
              <w:jc w:val="center"/>
              <w:rPr>
                <w:i/>
              </w:rPr>
            </w:pPr>
            <w:r w:rsidRPr="008A663B">
              <w:rPr>
                <w:i/>
              </w:rPr>
              <w:t>potvrdenie o prevzatí výstupov z poradenstva príjemcom poradenstva</w:t>
            </w:r>
          </w:p>
          <w:p w14:paraId="05741329" w14:textId="77777777" w:rsidR="008A663B" w:rsidRPr="008A663B" w:rsidRDefault="008A663B" w:rsidP="008A663B">
            <w:pPr>
              <w:spacing w:before="0" w:after="0"/>
              <w:jc w:val="center"/>
              <w:rPr>
                <w:i/>
              </w:rPr>
            </w:pPr>
          </w:p>
          <w:p w14:paraId="2E348988" w14:textId="77777777" w:rsidR="00FA3A11" w:rsidRDefault="008A663B" w:rsidP="008A663B">
            <w:pPr>
              <w:spacing w:before="0" w:after="0"/>
              <w:jc w:val="center"/>
              <w:rPr>
                <w:i/>
              </w:rPr>
            </w:pPr>
            <w:proofErr w:type="spellStart"/>
            <w:r w:rsidRPr="008A663B">
              <w:rPr>
                <w:i/>
              </w:rPr>
              <w:t>a.i</w:t>
            </w:r>
            <w:proofErr w:type="spellEnd"/>
            <w:r w:rsidRPr="008A663B">
              <w:rPr>
                <w:i/>
              </w:rPr>
              <w:t xml:space="preserve">. dokumenty </w:t>
            </w:r>
          </w:p>
          <w:p w14:paraId="2036925F" w14:textId="496120CF" w:rsidR="008A663B" w:rsidRDefault="008A663B" w:rsidP="008A663B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8A663B">
              <w:rPr>
                <w:i/>
              </w:rPr>
              <w:t>(vyplývajúce z opisu konkrétneho poradenského produktu v katalógu poradenských produktov)</w:t>
            </w:r>
          </w:p>
        </w:tc>
      </w:tr>
    </w:tbl>
    <w:p w14:paraId="3449E788" w14:textId="77777777" w:rsidR="00F24F97" w:rsidRDefault="00F24F97"/>
    <w:tbl>
      <w:tblPr>
        <w:tblStyle w:val="Mriekatabuky"/>
        <w:tblW w:w="9067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skladaných tabuliek: Prvá tabuľka je určená na zadanie pracovnej pozície, oddelenia alebo skupiny, miesta, úrovne alebo platového rozsahu, kontaktu ĽZ, informácie o zaškolení uchádzača. Druhá tabuľka je určená na zadanie podrobností o URL adresách. Tretia tabuľka obsahuje nadpis Spôsob prijímania prihlášok: Štvrtá tabuľka je určená na zadanie informácií o spôsobe prijímania prihlášok. Piata tabuľka je určená pre popis pracovnej pozície, obsahuje nadpis a riadok na zadanie informácií týkajúcich sa popisu pracovnej pozície. Šiesta tabuľka je určená na zadanie kontrolóra, schvaľovateľa a osoby, ktorá vykonala poslednú aktualizáciu"/>
      </w:tblPr>
      <w:tblGrid>
        <w:gridCol w:w="9067"/>
      </w:tblGrid>
      <w:tr w:rsidR="00973885" w:rsidRPr="00F24F97" w14:paraId="584315AD" w14:textId="77777777" w:rsidTr="0011400D">
        <w:tc>
          <w:tcPr>
            <w:tcW w:w="9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4410BE" w14:textId="77777777" w:rsidR="00973885" w:rsidRPr="00F24F97" w:rsidRDefault="0011400D" w:rsidP="0011400D">
            <w:pPr>
              <w:pStyle w:val="Nadpi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Charakteristika poradenského produktu </w:t>
            </w:r>
          </w:p>
        </w:tc>
      </w:tr>
      <w:tr w:rsidR="000C2633" w:rsidRPr="00F24F97" w14:paraId="56696E3B" w14:textId="77777777" w:rsidTr="0011400D">
        <w:tc>
          <w:tcPr>
            <w:tcW w:w="9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bottom w:w="115" w:type="dxa"/>
            </w:tcMar>
          </w:tcPr>
          <w:p w14:paraId="20A360B8" w14:textId="13AF5BCA" w:rsidR="0011400D" w:rsidRDefault="00E649EB" w:rsidP="001140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poradca detailnou charakteristikou popíše poradenský produkt, ktorý bude poskytovať</w:t>
            </w:r>
            <w:r w:rsidR="00FA3A11">
              <w:rPr>
                <w:sz w:val="22"/>
                <w:szCs w:val="22"/>
              </w:rPr>
              <w:t>/poskytol</w:t>
            </w:r>
            <w:r>
              <w:rPr>
                <w:sz w:val="22"/>
                <w:szCs w:val="22"/>
              </w:rPr>
              <w:t xml:space="preserve"> </w:t>
            </w:r>
          </w:p>
          <w:p w14:paraId="36C248A3" w14:textId="77777777" w:rsidR="0011400D" w:rsidRPr="00F24F97" w:rsidRDefault="0011400D" w:rsidP="0011400D">
            <w:pPr>
              <w:rPr>
                <w:sz w:val="22"/>
                <w:szCs w:val="22"/>
              </w:rPr>
            </w:pPr>
          </w:p>
        </w:tc>
      </w:tr>
    </w:tbl>
    <w:p w14:paraId="6A058811" w14:textId="77777777" w:rsidR="00F24F97" w:rsidRPr="00F24F97" w:rsidRDefault="00F24F97">
      <w:pPr>
        <w:rPr>
          <w:sz w:val="22"/>
          <w:szCs w:val="22"/>
        </w:rPr>
      </w:pPr>
    </w:p>
    <w:tbl>
      <w:tblPr>
        <w:tblStyle w:val="Mriekatabukysvetl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skladaných tabuliek: Prvá tabuľka je určená na zadanie pracovnej pozície, oddelenia alebo skupiny, miesta, úrovne alebo platového rozsahu, kontaktu ĽZ, informácie o zaškolení uchádzača. Druhá tabuľka je určená na zadanie podrobností o URL adresách. Tretia tabuľka obsahuje nadpis Spôsob prijímania prihlášok: Štvrtá tabuľka je určená na zadanie informácií o spôsobe prijímania prihlášok. Piata tabuľka je určená pre popis pracovnej pozície, obsahuje nadpis a riadok na zadanie informácií týkajúcich sa popisu pracovnej pozície. Šiesta tabuľka je určená na zadanie kontrolóra, schvaľovateľa a osoby, ktorá vykonala poslednú aktualizáciu"/>
      </w:tblPr>
      <w:tblGrid>
        <w:gridCol w:w="1413"/>
        <w:gridCol w:w="2410"/>
        <w:gridCol w:w="2551"/>
        <w:gridCol w:w="2693"/>
      </w:tblGrid>
      <w:tr w:rsidR="000644F0" w:rsidRPr="00F24F97" w14:paraId="6EB62393" w14:textId="77777777" w:rsidTr="00FA3A11">
        <w:trPr>
          <w:trHeight w:val="385"/>
        </w:trPr>
        <w:tc>
          <w:tcPr>
            <w:tcW w:w="1413" w:type="dxa"/>
            <w:shd w:val="clear" w:color="auto" w:fill="D9D9D9" w:themeFill="background1" w:themeFillShade="D9"/>
          </w:tcPr>
          <w:p w14:paraId="07A2AA69" w14:textId="77777777" w:rsidR="000644F0" w:rsidRPr="00F24F97" w:rsidRDefault="000644F0" w:rsidP="008A663B">
            <w:pPr>
              <w:spacing w:before="0" w:after="0"/>
              <w:rPr>
                <w:sz w:val="22"/>
                <w:szCs w:val="22"/>
              </w:rPr>
            </w:pPr>
            <w:r w:rsidRPr="00F24F97">
              <w:rPr>
                <w:sz w:val="22"/>
                <w:szCs w:val="22"/>
              </w:rPr>
              <w:t>Dátum:</w:t>
            </w:r>
          </w:p>
        </w:tc>
        <w:sdt>
          <w:sdtPr>
            <w:rPr>
              <w:sz w:val="22"/>
              <w:szCs w:val="22"/>
            </w:rPr>
            <w:id w:val="1726637686"/>
            <w:placeholder>
              <w:docPart w:val="2A7A44C813D14207B33F676A0257371E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</w:tcPr>
              <w:p w14:paraId="067028B5" w14:textId="77777777" w:rsidR="000644F0" w:rsidRPr="00F24F97" w:rsidRDefault="000644F0" w:rsidP="008A663B">
                <w:pPr>
                  <w:spacing w:before="0" w:after="0"/>
                  <w:rPr>
                    <w:sz w:val="22"/>
                    <w:szCs w:val="22"/>
                  </w:rPr>
                </w:pPr>
                <w:r w:rsidRPr="00F24F97">
                  <w:rPr>
                    <w:rStyle w:val="Zstupntext"/>
                    <w:sz w:val="22"/>
                    <w:szCs w:val="22"/>
                  </w:rPr>
                  <w:t>Kliknite alebo ťuknite a zadajte dátum.</w:t>
                </w:r>
              </w:p>
            </w:tc>
          </w:sdtContent>
        </w:sdt>
        <w:tc>
          <w:tcPr>
            <w:tcW w:w="2551" w:type="dxa"/>
            <w:shd w:val="clear" w:color="auto" w:fill="D9D9D9" w:themeFill="background1" w:themeFillShade="D9"/>
          </w:tcPr>
          <w:p w14:paraId="17D661D3" w14:textId="3757204E" w:rsidR="000644F0" w:rsidRPr="00F24F97" w:rsidRDefault="000644F0" w:rsidP="008A663B">
            <w:pPr>
              <w:spacing w:before="0" w:after="0"/>
              <w:rPr>
                <w:sz w:val="22"/>
                <w:szCs w:val="22"/>
              </w:rPr>
            </w:pPr>
            <w:r w:rsidRPr="00F24F97">
              <w:rPr>
                <w:sz w:val="22"/>
                <w:szCs w:val="22"/>
              </w:rPr>
              <w:t>Podpis</w:t>
            </w:r>
            <w:r>
              <w:rPr>
                <w:sz w:val="22"/>
                <w:szCs w:val="22"/>
              </w:rPr>
              <w:t xml:space="preserve"> certifikovaného poradcu</w:t>
            </w:r>
            <w:r w:rsidRPr="00F24F97">
              <w:rPr>
                <w:sz w:val="22"/>
                <w:szCs w:val="22"/>
              </w:rPr>
              <w:t>:</w:t>
            </w:r>
          </w:p>
        </w:tc>
        <w:tc>
          <w:tcPr>
            <w:tcW w:w="2693" w:type="dxa"/>
          </w:tcPr>
          <w:p w14:paraId="1673ACBA" w14:textId="77777777" w:rsidR="000644F0" w:rsidRPr="00F24F97" w:rsidRDefault="000644F0" w:rsidP="008A663B">
            <w:pPr>
              <w:spacing w:before="0" w:after="0"/>
              <w:rPr>
                <w:sz w:val="22"/>
                <w:szCs w:val="22"/>
              </w:rPr>
            </w:pPr>
          </w:p>
        </w:tc>
      </w:tr>
      <w:tr w:rsidR="000C2633" w:rsidRPr="00F24F97" w14:paraId="052F2D67" w14:textId="77777777" w:rsidTr="00FA3A11">
        <w:trPr>
          <w:trHeight w:val="385"/>
        </w:trPr>
        <w:tc>
          <w:tcPr>
            <w:tcW w:w="1413" w:type="dxa"/>
            <w:shd w:val="clear" w:color="auto" w:fill="D9D9D9" w:themeFill="background1" w:themeFillShade="D9"/>
          </w:tcPr>
          <w:p w14:paraId="7141E4A4" w14:textId="77777777" w:rsidR="000C2633" w:rsidRPr="00F24F97" w:rsidRDefault="00F24F97" w:rsidP="008A663B">
            <w:pPr>
              <w:spacing w:before="0" w:after="0"/>
              <w:rPr>
                <w:sz w:val="22"/>
                <w:szCs w:val="22"/>
              </w:rPr>
            </w:pPr>
            <w:r w:rsidRPr="00F24F97">
              <w:rPr>
                <w:sz w:val="22"/>
                <w:szCs w:val="22"/>
              </w:rPr>
              <w:t>Dátum:</w:t>
            </w:r>
          </w:p>
        </w:tc>
        <w:sdt>
          <w:sdtPr>
            <w:rPr>
              <w:sz w:val="22"/>
              <w:szCs w:val="22"/>
            </w:rPr>
            <w:id w:val="391159367"/>
            <w:placeholder>
              <w:docPart w:val="E60CE822BC5D4D69B74E8A9782B95062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</w:tcPr>
              <w:p w14:paraId="07ED5A13" w14:textId="77777777" w:rsidR="000C2633" w:rsidRPr="00F24F97" w:rsidRDefault="00F24F97" w:rsidP="008A663B">
                <w:pPr>
                  <w:spacing w:before="0" w:after="0"/>
                  <w:rPr>
                    <w:sz w:val="22"/>
                    <w:szCs w:val="22"/>
                  </w:rPr>
                </w:pPr>
                <w:r w:rsidRPr="00F24F97">
                  <w:rPr>
                    <w:rStyle w:val="Zstupntext"/>
                    <w:sz w:val="22"/>
                    <w:szCs w:val="22"/>
                  </w:rPr>
                  <w:t>Kliknite alebo ťuknite a zadajte dátum.</w:t>
                </w:r>
              </w:p>
            </w:tc>
          </w:sdtContent>
        </w:sdt>
        <w:tc>
          <w:tcPr>
            <w:tcW w:w="2551" w:type="dxa"/>
            <w:shd w:val="clear" w:color="auto" w:fill="D9D9D9" w:themeFill="background1" w:themeFillShade="D9"/>
          </w:tcPr>
          <w:p w14:paraId="37A52CFF" w14:textId="3D1526C1" w:rsidR="000C2633" w:rsidRPr="00F24F97" w:rsidRDefault="00F24F97" w:rsidP="008A663B">
            <w:pPr>
              <w:spacing w:before="0" w:after="0"/>
              <w:rPr>
                <w:sz w:val="22"/>
                <w:szCs w:val="22"/>
              </w:rPr>
            </w:pPr>
            <w:r w:rsidRPr="00F24F97">
              <w:rPr>
                <w:sz w:val="22"/>
                <w:szCs w:val="22"/>
              </w:rPr>
              <w:t>Podpis</w:t>
            </w:r>
            <w:r w:rsidR="000644F0">
              <w:rPr>
                <w:sz w:val="22"/>
                <w:szCs w:val="22"/>
              </w:rPr>
              <w:t xml:space="preserve"> konečného prijímateľa pomoci</w:t>
            </w:r>
            <w:r w:rsidRPr="00F24F97">
              <w:rPr>
                <w:sz w:val="22"/>
                <w:szCs w:val="22"/>
              </w:rPr>
              <w:t>:</w:t>
            </w:r>
          </w:p>
        </w:tc>
        <w:tc>
          <w:tcPr>
            <w:tcW w:w="2693" w:type="dxa"/>
          </w:tcPr>
          <w:p w14:paraId="56BBFEEA" w14:textId="77777777" w:rsidR="000C2633" w:rsidRPr="00F24F97" w:rsidRDefault="000C2633" w:rsidP="008A663B">
            <w:pPr>
              <w:spacing w:before="0" w:after="0"/>
              <w:rPr>
                <w:sz w:val="22"/>
                <w:szCs w:val="22"/>
              </w:rPr>
            </w:pPr>
          </w:p>
        </w:tc>
      </w:tr>
    </w:tbl>
    <w:p w14:paraId="7DED8C73" w14:textId="77777777" w:rsidR="008A6F05" w:rsidRPr="008D7725" w:rsidRDefault="008A6F05" w:rsidP="008A663B">
      <w:pPr>
        <w:spacing w:after="0"/>
      </w:pPr>
    </w:p>
    <w:sectPr w:rsidR="008A6F05" w:rsidRPr="008D7725" w:rsidSect="006401B8">
      <w:footerReference w:type="default" r:id="rId13"/>
      <w:headerReference w:type="first" r:id="rId14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D690D" w14:textId="77777777" w:rsidR="00D40128" w:rsidRDefault="00D40128">
      <w:pPr>
        <w:spacing w:before="0" w:after="0"/>
      </w:pPr>
      <w:r>
        <w:separator/>
      </w:r>
    </w:p>
  </w:endnote>
  <w:endnote w:type="continuationSeparator" w:id="0">
    <w:p w14:paraId="0BEB8E76" w14:textId="77777777" w:rsidR="00D40128" w:rsidRDefault="00D401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F8B6" w14:textId="2102D6B3" w:rsidR="000C2633" w:rsidRDefault="008A6F05">
    <w:pPr>
      <w:pStyle w:val="Pta"/>
      <w:jc w:val="right"/>
    </w:pPr>
    <w:r>
      <w:rPr>
        <w:lang w:bidi="sk-SK"/>
      </w:rPr>
      <w:fldChar w:fldCharType="begin"/>
    </w:r>
    <w:r>
      <w:rPr>
        <w:lang w:bidi="sk-SK"/>
      </w:rPr>
      <w:instrText xml:space="preserve"> PAGE   \* MERGEFORMAT </w:instrText>
    </w:r>
    <w:r>
      <w:rPr>
        <w:lang w:bidi="sk-SK"/>
      </w:rPr>
      <w:fldChar w:fldCharType="separate"/>
    </w:r>
    <w:r w:rsidR="000644F0">
      <w:rPr>
        <w:noProof/>
        <w:lang w:bidi="sk-SK"/>
      </w:rPr>
      <w:t>2</w:t>
    </w:r>
    <w:r>
      <w:rPr>
        <w:noProof/>
        <w:lang w:bidi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3417" w14:textId="77777777" w:rsidR="00D40128" w:rsidRDefault="00D40128">
      <w:pPr>
        <w:spacing w:before="0" w:after="0"/>
      </w:pPr>
      <w:r>
        <w:separator/>
      </w:r>
    </w:p>
  </w:footnote>
  <w:footnote w:type="continuationSeparator" w:id="0">
    <w:p w14:paraId="73FE8B05" w14:textId="77777777" w:rsidR="00D40128" w:rsidRDefault="00D40128">
      <w:pPr>
        <w:spacing w:before="0" w:after="0"/>
      </w:pPr>
      <w:r>
        <w:continuationSeparator/>
      </w:r>
    </w:p>
  </w:footnote>
  <w:footnote w:id="1">
    <w:p w14:paraId="1B017C52" w14:textId="5AB31BDC" w:rsidR="008A663B" w:rsidRPr="008A663B" w:rsidRDefault="008A663B" w:rsidP="008A663B">
      <w:pPr>
        <w:pStyle w:val="Textpoznmkypodiarou"/>
        <w:jc w:val="both"/>
        <w:rPr>
          <w:sz w:val="16"/>
          <w:szCs w:val="16"/>
        </w:rPr>
      </w:pPr>
      <w:r w:rsidRPr="008A663B">
        <w:rPr>
          <w:rStyle w:val="Odkaznapoznmkupodiarou"/>
          <w:sz w:val="16"/>
          <w:szCs w:val="16"/>
        </w:rPr>
        <w:footnoteRef/>
      </w:r>
      <w:r w:rsidRPr="008A663B">
        <w:rPr>
          <w:sz w:val="16"/>
          <w:szCs w:val="16"/>
        </w:rPr>
        <w:t xml:space="preserve"> V</w:t>
      </w:r>
      <w:r w:rsidR="006F3E29">
        <w:rPr>
          <w:sz w:val="16"/>
          <w:szCs w:val="16"/>
        </w:rPr>
        <w:t> </w:t>
      </w:r>
      <w:r w:rsidRPr="008A663B">
        <w:rPr>
          <w:sz w:val="16"/>
          <w:szCs w:val="16"/>
        </w:rPr>
        <w:t>prípade</w:t>
      </w:r>
      <w:r w:rsidR="006F3E29">
        <w:rPr>
          <w:sz w:val="16"/>
          <w:szCs w:val="16"/>
        </w:rPr>
        <w:t>,</w:t>
      </w:r>
      <w:r w:rsidRPr="008A663B">
        <w:rPr>
          <w:sz w:val="16"/>
          <w:szCs w:val="16"/>
        </w:rPr>
        <w:t xml:space="preserve"> ak certifikovaný poradca nepatrí pod žiadnu organizáciu/združenie</w:t>
      </w:r>
      <w:r w:rsidR="006F3E29">
        <w:rPr>
          <w:sz w:val="16"/>
          <w:szCs w:val="16"/>
        </w:rPr>
        <w:t>,</w:t>
      </w:r>
      <w:r w:rsidRPr="008A663B">
        <w:rPr>
          <w:sz w:val="16"/>
          <w:szCs w:val="16"/>
        </w:rPr>
        <w:t xml:space="preserve"> tak toto políčko nevyplní</w:t>
      </w:r>
      <w:r w:rsidR="006F3E29">
        <w:rPr>
          <w:sz w:val="16"/>
          <w:szCs w:val="16"/>
        </w:rPr>
        <w:t>.</w:t>
      </w:r>
    </w:p>
  </w:footnote>
  <w:footnote w:id="2">
    <w:p w14:paraId="6AFE37FB" w14:textId="0DDB4498" w:rsidR="00842B31" w:rsidRDefault="00842B31" w:rsidP="008A663B">
      <w:pPr>
        <w:pStyle w:val="Textpoznmkypodiarou"/>
        <w:jc w:val="both"/>
      </w:pPr>
      <w:r w:rsidRPr="008A663B">
        <w:rPr>
          <w:rStyle w:val="Odkaznapoznmkupodiarou"/>
          <w:sz w:val="16"/>
          <w:szCs w:val="16"/>
        </w:rPr>
        <w:footnoteRef/>
      </w:r>
      <w:r w:rsidRPr="008A663B">
        <w:rPr>
          <w:sz w:val="16"/>
          <w:szCs w:val="16"/>
        </w:rPr>
        <w:t xml:space="preserve"> </w:t>
      </w:r>
      <w:r w:rsidRPr="008A663B">
        <w:rPr>
          <w:sz w:val="16"/>
          <w:szCs w:val="16"/>
        </w:rPr>
        <w:t xml:space="preserve">Aktivita: terénne poradenstvo musí byť </w:t>
      </w:r>
      <w:r w:rsidR="00F16CD3" w:rsidRPr="008A663B">
        <w:rPr>
          <w:sz w:val="16"/>
          <w:szCs w:val="16"/>
        </w:rPr>
        <w:t>p</w:t>
      </w:r>
      <w:r w:rsidR="00A45B8A" w:rsidRPr="008A663B">
        <w:rPr>
          <w:sz w:val="16"/>
          <w:szCs w:val="16"/>
        </w:rPr>
        <w:t>oskytnuté v minimálnom rozsahu 6</w:t>
      </w:r>
      <w:r w:rsidR="00F16CD3" w:rsidRPr="008A663B">
        <w:rPr>
          <w:sz w:val="16"/>
          <w:szCs w:val="16"/>
        </w:rPr>
        <w:t xml:space="preserve"> hodín</w:t>
      </w:r>
      <w:r w:rsidR="00A45B8A" w:rsidRPr="008A663B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CD30" w14:textId="77777777" w:rsidR="000C2633" w:rsidRDefault="008A6F05">
    <w:pPr>
      <w:pStyle w:val="Hlavika"/>
    </w:pPr>
    <w:r>
      <w:rPr>
        <w:lang w:bidi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F03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035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2C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36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0E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89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0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88D7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7EA11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97"/>
    <w:rsid w:val="000644F0"/>
    <w:rsid w:val="000A5568"/>
    <w:rsid w:val="000C2633"/>
    <w:rsid w:val="000D0783"/>
    <w:rsid w:val="000F30DC"/>
    <w:rsid w:val="0011400D"/>
    <w:rsid w:val="001A40E4"/>
    <w:rsid w:val="001B2073"/>
    <w:rsid w:val="001B48DE"/>
    <w:rsid w:val="001C09BA"/>
    <w:rsid w:val="001E59CF"/>
    <w:rsid w:val="00235D53"/>
    <w:rsid w:val="002502C7"/>
    <w:rsid w:val="00266901"/>
    <w:rsid w:val="00297A7E"/>
    <w:rsid w:val="002A2A32"/>
    <w:rsid w:val="002C5C95"/>
    <w:rsid w:val="002D68D1"/>
    <w:rsid w:val="002E0D11"/>
    <w:rsid w:val="002F1DBC"/>
    <w:rsid w:val="003241AA"/>
    <w:rsid w:val="00342CDD"/>
    <w:rsid w:val="00363A6A"/>
    <w:rsid w:val="003910AE"/>
    <w:rsid w:val="003A613E"/>
    <w:rsid w:val="003B47C7"/>
    <w:rsid w:val="003D3884"/>
    <w:rsid w:val="004C3A48"/>
    <w:rsid w:val="004E1A15"/>
    <w:rsid w:val="004F6586"/>
    <w:rsid w:val="00521A90"/>
    <w:rsid w:val="005443BE"/>
    <w:rsid w:val="00551DD9"/>
    <w:rsid w:val="005E3543"/>
    <w:rsid w:val="006228EE"/>
    <w:rsid w:val="00635407"/>
    <w:rsid w:val="006401B8"/>
    <w:rsid w:val="0066002F"/>
    <w:rsid w:val="006A0C25"/>
    <w:rsid w:val="006C62D6"/>
    <w:rsid w:val="006D3BA2"/>
    <w:rsid w:val="006F3E29"/>
    <w:rsid w:val="006F7F7B"/>
    <w:rsid w:val="00710540"/>
    <w:rsid w:val="00713CFF"/>
    <w:rsid w:val="00757067"/>
    <w:rsid w:val="00761239"/>
    <w:rsid w:val="00795023"/>
    <w:rsid w:val="007D5433"/>
    <w:rsid w:val="00802707"/>
    <w:rsid w:val="008156CB"/>
    <w:rsid w:val="00842B31"/>
    <w:rsid w:val="008527F0"/>
    <w:rsid w:val="008A663B"/>
    <w:rsid w:val="008A6F05"/>
    <w:rsid w:val="008D1214"/>
    <w:rsid w:val="008D35B2"/>
    <w:rsid w:val="008D7725"/>
    <w:rsid w:val="00953AA2"/>
    <w:rsid w:val="009541C6"/>
    <w:rsid w:val="00973885"/>
    <w:rsid w:val="00987F6C"/>
    <w:rsid w:val="00991989"/>
    <w:rsid w:val="009C7DE8"/>
    <w:rsid w:val="00A45B8A"/>
    <w:rsid w:val="00A63436"/>
    <w:rsid w:val="00A670F2"/>
    <w:rsid w:val="00B02979"/>
    <w:rsid w:val="00B42047"/>
    <w:rsid w:val="00B8392C"/>
    <w:rsid w:val="00BC7D19"/>
    <w:rsid w:val="00C00652"/>
    <w:rsid w:val="00C07439"/>
    <w:rsid w:val="00C26D0F"/>
    <w:rsid w:val="00C5493D"/>
    <w:rsid w:val="00C72492"/>
    <w:rsid w:val="00C97885"/>
    <w:rsid w:val="00CA1C12"/>
    <w:rsid w:val="00CA7DE2"/>
    <w:rsid w:val="00D40128"/>
    <w:rsid w:val="00D45363"/>
    <w:rsid w:val="00D53AF1"/>
    <w:rsid w:val="00D7348B"/>
    <w:rsid w:val="00DA2EA0"/>
    <w:rsid w:val="00DE17A5"/>
    <w:rsid w:val="00E00E9F"/>
    <w:rsid w:val="00E553AA"/>
    <w:rsid w:val="00E649EB"/>
    <w:rsid w:val="00E93848"/>
    <w:rsid w:val="00EA0EB4"/>
    <w:rsid w:val="00EA7BF7"/>
    <w:rsid w:val="00F0469B"/>
    <w:rsid w:val="00F16CD3"/>
    <w:rsid w:val="00F24F97"/>
    <w:rsid w:val="00F37398"/>
    <w:rsid w:val="00F42096"/>
    <w:rsid w:val="00F5388D"/>
    <w:rsid w:val="00F73A09"/>
    <w:rsid w:val="00F96B5B"/>
    <w:rsid w:val="00FA3A11"/>
    <w:rsid w:val="00FC53EB"/>
    <w:rsid w:val="00FF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256D9C"/>
  <w15:chartTrackingRefBased/>
  <w15:docId w15:val="{1DB060BA-CB36-447E-A7EB-51E7059D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40E4"/>
  </w:style>
  <w:style w:type="paragraph" w:styleId="Nadpis1">
    <w:name w:val="heading 1"/>
    <w:basedOn w:val="Normlny"/>
    <w:link w:val="Nadpis1Char"/>
    <w:uiPriority w:val="9"/>
    <w:qFormat/>
    <w:pPr>
      <w:keepLines/>
      <w:spacing w:before="120" w:after="120"/>
      <w:outlineLvl w:val="0"/>
    </w:pPr>
    <w:rPr>
      <w:rFonts w:asciiTheme="majorHAnsi" w:eastAsiaTheme="majorEastAsia" w:hAnsiTheme="majorHAnsi" w:cstheme="majorBidi"/>
      <w:b/>
      <w:smallCaps/>
      <w:sz w:val="22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443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443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Nzovknihy">
    <w:name w:val="Book Title"/>
    <w:basedOn w:val="Predvolenpsmoodseku"/>
    <w:uiPriority w:val="33"/>
    <w:semiHidden/>
    <w:unhideWhenUsed/>
    <w:qFormat/>
    <w:rPr>
      <w:b/>
      <w:bCs/>
      <w:i/>
      <w:iCs/>
      <w:spacing w:val="0"/>
    </w:rPr>
  </w:style>
  <w:style w:type="character" w:styleId="Zvraznenodkaz">
    <w:name w:val="Intense Reference"/>
    <w:basedOn w:val="Predvolenpsmoodseku"/>
    <w:uiPriority w:val="32"/>
    <w:semiHidden/>
    <w:unhideWhenUsed/>
    <w:qFormat/>
    <w:rsid w:val="001A40E4"/>
    <w:rPr>
      <w:b/>
      <w:bCs/>
      <w:caps w:val="0"/>
      <w:smallCaps/>
      <w:color w:val="365F91" w:themeColor="accent1" w:themeShade="BF"/>
      <w:spacing w:val="0"/>
    </w:rPr>
  </w:style>
  <w:style w:type="paragraph" w:styleId="Zoznamsodrkami">
    <w:name w:val="List Bullet"/>
    <w:basedOn w:val="Normlny"/>
    <w:uiPriority w:val="10"/>
    <w:pPr>
      <w:numPr>
        <w:numId w:val="3"/>
      </w:numPr>
    </w:pPr>
  </w:style>
  <w:style w:type="paragraph" w:styleId="slovanzoznam">
    <w:name w:val="List Number"/>
    <w:basedOn w:val="Normlny"/>
    <w:uiPriority w:val="10"/>
    <w:pPr>
      <w:numPr>
        <w:numId w:val="4"/>
      </w:numPr>
    </w:p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before="0" w:after="160"/>
    </w:pPr>
    <w:rPr>
      <w:rFonts w:eastAsiaTheme="minorHAns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Theme="minorHAnsi"/>
      <w:lang w:eastAsia="en-US"/>
    </w:rPr>
  </w:style>
  <w:style w:type="paragraph" w:styleId="Bezriadkovania">
    <w:name w:val="No Spacing"/>
    <w:uiPriority w:val="1"/>
    <w:semiHidden/>
    <w:unhideWhenUsed/>
    <w:qFormat/>
    <w:pPr>
      <w:spacing w:before="0" w:after="0"/>
    </w:pPr>
  </w:style>
  <w:style w:type="paragraph" w:styleId="Pta">
    <w:name w:val="footer"/>
    <w:basedOn w:val="Normlny"/>
    <w:link w:val="PtaChar"/>
    <w:uiPriority w:val="99"/>
    <w:unhideWhenUsed/>
  </w:style>
  <w:style w:type="character" w:customStyle="1" w:styleId="PtaChar">
    <w:name w:val="Päta Char"/>
    <w:basedOn w:val="Predvolenpsmoodseku"/>
    <w:link w:val="Pta"/>
    <w:uiPriority w:val="99"/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keepNext/>
      <w:outlineLvl w:val="9"/>
    </w:pPr>
  </w:style>
  <w:style w:type="paragraph" w:styleId="Hlavika">
    <w:name w:val="header"/>
    <w:basedOn w:val="Normlny"/>
    <w:link w:val="HlavikaChar"/>
    <w:uiPriority w:val="99"/>
    <w:unhideWhenUsed/>
    <w:pPr>
      <w:spacing w:before="0" w:after="240"/>
      <w:jc w:val="right"/>
    </w:pPr>
    <w:rPr>
      <w:b/>
      <w:sz w:val="28"/>
    </w:rPr>
  </w:style>
  <w:style w:type="character" w:customStyle="1" w:styleId="HlavikaChar">
    <w:name w:val="Hlavička Char"/>
    <w:basedOn w:val="Predvolenpsmoodseku"/>
    <w:link w:val="Hlavika"/>
    <w:uiPriority w:val="99"/>
    <w:rPr>
      <w:b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table" w:styleId="Obyajntabuka4">
    <w:name w:val="Plain Table 4"/>
    <w:basedOn w:val="Normlnatabuka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761239"/>
    <w:rPr>
      <w:rFonts w:asciiTheme="majorHAnsi" w:eastAsiaTheme="majorEastAsia" w:hAnsiTheme="majorHAnsi" w:cstheme="majorBidi"/>
      <w:b/>
      <w:smallCaps/>
      <w:sz w:val="2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szCs w:val="26"/>
    </w:rPr>
  </w:style>
  <w:style w:type="table" w:styleId="Obyajntabuka1">
    <w:name w:val="Plain Table 1"/>
    <w:basedOn w:val="Normlnatabuka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riekatabuky">
    <w:name w:val="Table Grid"/>
    <w:basedOn w:val="Normlnatabuka"/>
    <w:uiPriority w:val="39"/>
    <w:rsid w:val="0097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9738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1A40E4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A40E4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A40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A40E4"/>
    <w:rPr>
      <w:i/>
      <w:iCs/>
      <w:color w:val="365F91" w:themeColor="accent1" w:themeShade="BF"/>
    </w:rPr>
  </w:style>
  <w:style w:type="paragraph" w:styleId="Oznaitext">
    <w:name w:val="Block Text"/>
    <w:basedOn w:val="Normlny"/>
    <w:uiPriority w:val="99"/>
    <w:semiHidden/>
    <w:unhideWhenUsed/>
    <w:rsid w:val="001A40E4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Nevyrieenzmienky">
    <w:name w:val="Nevyriešené zmienky"/>
    <w:basedOn w:val="Predvolenpsmoodseku"/>
    <w:uiPriority w:val="99"/>
    <w:semiHidden/>
    <w:unhideWhenUsed/>
    <w:rsid w:val="001A40E4"/>
    <w:rPr>
      <w:color w:val="595959" w:themeColor="text1" w:themeTint="A6"/>
      <w:shd w:val="clear" w:color="auto" w:fill="E6E6E6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443BE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Zvraznenie">
    <w:name w:val="Emphasis"/>
    <w:basedOn w:val="Predvolenpsmoodseku"/>
    <w:uiPriority w:val="20"/>
    <w:semiHidden/>
    <w:unhideWhenUsed/>
    <w:qFormat/>
    <w:rsid w:val="005443BE"/>
    <w:rPr>
      <w:i/>
      <w:i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4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44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dsekzoznamu">
    <w:name w:val="List Paragraph"/>
    <w:basedOn w:val="Normlny"/>
    <w:uiPriority w:val="34"/>
    <w:semiHidden/>
    <w:unhideWhenUsed/>
    <w:qFormat/>
    <w:rsid w:val="005443BE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5443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5443BE"/>
    <w:rPr>
      <w:i/>
      <w:iCs/>
      <w:color w:val="404040" w:themeColor="text1" w:themeTint="BF"/>
    </w:rPr>
  </w:style>
  <w:style w:type="character" w:styleId="Vrazn">
    <w:name w:val="Strong"/>
    <w:basedOn w:val="Predvolenpsmoodseku"/>
    <w:uiPriority w:val="22"/>
    <w:semiHidden/>
    <w:unhideWhenUsed/>
    <w:qFormat/>
    <w:rsid w:val="005443BE"/>
    <w:rPr>
      <w:b/>
      <w:bCs/>
    </w:r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qFormat/>
    <w:rsid w:val="005443B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5443BE"/>
    <w:rPr>
      <w:color w:val="5A5A5A" w:themeColor="text1" w:themeTint="A5"/>
      <w:spacing w:val="15"/>
      <w:sz w:val="22"/>
      <w:szCs w:val="22"/>
    </w:rPr>
  </w:style>
  <w:style w:type="character" w:styleId="Jemnzvraznenie">
    <w:name w:val="Subtle Emphasis"/>
    <w:basedOn w:val="Predvolenpsmoodseku"/>
    <w:uiPriority w:val="19"/>
    <w:semiHidden/>
    <w:unhideWhenUsed/>
    <w:qFormat/>
    <w:rsid w:val="005443BE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5443BE"/>
    <w:rPr>
      <w:smallCaps/>
      <w:color w:val="5A5A5A" w:themeColor="text1" w:themeTint="A5"/>
    </w:rPr>
  </w:style>
  <w:style w:type="paragraph" w:styleId="Nzov">
    <w:name w:val="Title"/>
    <w:basedOn w:val="Normlny"/>
    <w:next w:val="Normlny"/>
    <w:link w:val="NzovChar"/>
    <w:uiPriority w:val="10"/>
    <w:semiHidden/>
    <w:unhideWhenUsed/>
    <w:qFormat/>
    <w:rsid w:val="005443BE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54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5D53"/>
    <w:pPr>
      <w:spacing w:before="0" w:after="0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5D53"/>
  </w:style>
  <w:style w:type="character" w:styleId="Odkaznapoznmkupodiarou">
    <w:name w:val="footnote reference"/>
    <w:basedOn w:val="Predvolenpsmoodseku"/>
    <w:uiPriority w:val="99"/>
    <w:semiHidden/>
    <w:unhideWhenUsed/>
    <w:rsid w:val="00235D53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2B31"/>
    <w:pPr>
      <w:spacing w:before="30" w:after="30"/>
    </w:pPr>
    <w:rPr>
      <w:rFonts w:eastAsiaTheme="minorEastAsia"/>
      <w:b/>
      <w:bCs/>
      <w:lang w:eastAsia="ja-JP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2B31"/>
    <w:rPr>
      <w:rFonts w:eastAsia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.cisovsky\AppData\Roaming\Microsoft\&#352;abl&#243;ny\Formul&#225;r%20s%20popisom%20pracovnej%20poz&#237;c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C774743B8F4096ADBE5547F138F6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22B4A-8272-409C-BBB1-E39EF1B406BB}"/>
      </w:docPartPr>
      <w:docPartBody>
        <w:p w:rsidR="00C47985" w:rsidRDefault="00EE544D" w:rsidP="00EE544D">
          <w:pPr>
            <w:pStyle w:val="48C774743B8F4096ADBE5547F138F68F"/>
          </w:pPr>
          <w:r w:rsidRPr="00A922E4">
            <w:rPr>
              <w:rStyle w:val="Zstupntext"/>
            </w:rPr>
            <w:t>Vyberte položku.</w:t>
          </w:r>
        </w:p>
      </w:docPartBody>
    </w:docPart>
    <w:docPart>
      <w:docPartPr>
        <w:name w:val="E60CE822BC5D4D69B74E8A9782B950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21161-9E6D-4BD8-93F6-A5A4C73A8BC5}"/>
      </w:docPartPr>
      <w:docPartBody>
        <w:p w:rsidR="00C47985" w:rsidRDefault="00EE544D" w:rsidP="00EE544D">
          <w:pPr>
            <w:pStyle w:val="E60CE822BC5D4D69B74E8A9782B95062"/>
          </w:pPr>
          <w:r w:rsidRPr="00F24F97">
            <w:rPr>
              <w:rStyle w:val="Zstupntext"/>
              <w:sz w:val="22"/>
              <w:szCs w:val="22"/>
            </w:rPr>
            <w:t>Kliknite alebo ťuknite a zadajte dátum.</w:t>
          </w:r>
        </w:p>
      </w:docPartBody>
    </w:docPart>
    <w:docPart>
      <w:docPartPr>
        <w:name w:val="2A7A44C813D14207B33F676A02573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22378-9041-4E2F-916D-AEDC20B302D8}"/>
      </w:docPartPr>
      <w:docPartBody>
        <w:p w:rsidR="00901C09" w:rsidRDefault="0045664A" w:rsidP="0045664A">
          <w:pPr>
            <w:pStyle w:val="2A7A44C813D14207B33F676A0257371E"/>
          </w:pPr>
          <w:r w:rsidRPr="00F24F97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05E913BBB1C4F8896F394F1514C2B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D60B42-1C4B-4069-8DE4-9B975F1499B7}"/>
      </w:docPartPr>
      <w:docPartBody>
        <w:p w:rsidR="00614B01" w:rsidRDefault="00713F62" w:rsidP="00713F62">
          <w:pPr>
            <w:pStyle w:val="B05E913BBB1C4F8896F394F1514C2BD6"/>
          </w:pPr>
          <w:r w:rsidRPr="00A922E4">
            <w:rPr>
              <w:rStyle w:val="Zstupntext"/>
            </w:rPr>
            <w:t>Vyberte položku.</w:t>
          </w:r>
        </w:p>
      </w:docPartBody>
    </w:docPart>
    <w:docPart>
      <w:docPartPr>
        <w:name w:val="09EE60714800441E86B2D4F497D9FB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FF40A9-0699-4FA5-ABE0-F35D281CDC38}"/>
      </w:docPartPr>
      <w:docPartBody>
        <w:p w:rsidR="00000000" w:rsidRDefault="006C3E88" w:rsidP="006C3E88">
          <w:pPr>
            <w:pStyle w:val="09EE60714800441E86B2D4F497D9FB7B"/>
          </w:pPr>
          <w:r w:rsidRPr="00A922E4">
            <w:rPr>
              <w:rStyle w:val="Zstupntext"/>
            </w:rPr>
            <w:t>Vyberte položku.</w:t>
          </w:r>
        </w:p>
      </w:docPartBody>
    </w:docPart>
    <w:docPart>
      <w:docPartPr>
        <w:name w:val="E63F95A41C7B4070BAF8E3C699896C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EF31C2-63F7-47D2-9B72-91F53AD553D7}"/>
      </w:docPartPr>
      <w:docPartBody>
        <w:p w:rsidR="00000000" w:rsidRDefault="006C3E88" w:rsidP="006C3E88">
          <w:pPr>
            <w:pStyle w:val="E63F95A41C7B4070BAF8E3C699896CD8"/>
          </w:pPr>
          <w:r w:rsidRPr="00A922E4">
            <w:rPr>
              <w:rStyle w:val="Zstupntext"/>
            </w:rPr>
            <w:t>Vyberte položku.</w:t>
          </w:r>
        </w:p>
      </w:docPartBody>
    </w:docPart>
    <w:docPart>
      <w:docPartPr>
        <w:name w:val="492C3D0936B343589F7488E02DF67F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956AB8-CEC3-4D56-8B91-0DFF2E604C54}"/>
      </w:docPartPr>
      <w:docPartBody>
        <w:p w:rsidR="00000000" w:rsidRDefault="006C3E88" w:rsidP="006C3E88">
          <w:pPr>
            <w:pStyle w:val="492C3D0936B343589F7488E02DF67FA5"/>
          </w:pPr>
          <w:r w:rsidRPr="00A922E4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4D"/>
    <w:rsid w:val="001C5640"/>
    <w:rsid w:val="0045664A"/>
    <w:rsid w:val="004903C3"/>
    <w:rsid w:val="00614B01"/>
    <w:rsid w:val="006C3E88"/>
    <w:rsid w:val="00713F62"/>
    <w:rsid w:val="008D1CE4"/>
    <w:rsid w:val="00901C09"/>
    <w:rsid w:val="00A82946"/>
    <w:rsid w:val="00B10F1F"/>
    <w:rsid w:val="00B446AF"/>
    <w:rsid w:val="00C441F0"/>
    <w:rsid w:val="00C47985"/>
    <w:rsid w:val="00C859AA"/>
    <w:rsid w:val="00C912FE"/>
    <w:rsid w:val="00D5204C"/>
    <w:rsid w:val="00EE544D"/>
    <w:rsid w:val="00EF4867"/>
    <w:rsid w:val="00F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C3E88"/>
    <w:rPr>
      <w:color w:val="808080"/>
    </w:rPr>
  </w:style>
  <w:style w:type="paragraph" w:customStyle="1" w:styleId="48C774743B8F4096ADBE5547F138F68F">
    <w:name w:val="48C774743B8F4096ADBE5547F138F68F"/>
    <w:rsid w:val="00EE544D"/>
    <w:pPr>
      <w:spacing w:before="30" w:after="30" w:line="240" w:lineRule="auto"/>
    </w:pPr>
    <w:rPr>
      <w:sz w:val="20"/>
      <w:szCs w:val="20"/>
      <w:lang w:eastAsia="ja-JP"/>
    </w:rPr>
  </w:style>
  <w:style w:type="paragraph" w:customStyle="1" w:styleId="E60CE822BC5D4D69B74E8A9782B95062">
    <w:name w:val="E60CE822BC5D4D69B74E8A9782B95062"/>
    <w:rsid w:val="00EE544D"/>
    <w:pPr>
      <w:spacing w:before="30" w:after="30" w:line="240" w:lineRule="auto"/>
    </w:pPr>
    <w:rPr>
      <w:sz w:val="20"/>
      <w:szCs w:val="20"/>
      <w:lang w:eastAsia="ja-JP"/>
    </w:rPr>
  </w:style>
  <w:style w:type="paragraph" w:customStyle="1" w:styleId="00E04BE0F0FA4C0CB9631CB0B27624FE">
    <w:name w:val="00E04BE0F0FA4C0CB9631CB0B27624FE"/>
    <w:rsid w:val="00C47985"/>
  </w:style>
  <w:style w:type="paragraph" w:customStyle="1" w:styleId="7604A484928D420B97D3E2407D17BB46">
    <w:name w:val="7604A484928D420B97D3E2407D17BB46"/>
    <w:rsid w:val="00C47985"/>
  </w:style>
  <w:style w:type="paragraph" w:customStyle="1" w:styleId="2A7A44C813D14207B33F676A0257371E">
    <w:name w:val="2A7A44C813D14207B33F676A0257371E"/>
    <w:rsid w:val="0045664A"/>
  </w:style>
  <w:style w:type="paragraph" w:customStyle="1" w:styleId="8C79B3B6DFAC423AA0E7347ECB24B944">
    <w:name w:val="8C79B3B6DFAC423AA0E7347ECB24B944"/>
    <w:rsid w:val="00713F62"/>
  </w:style>
  <w:style w:type="paragraph" w:customStyle="1" w:styleId="B05E913BBB1C4F8896F394F1514C2BD6">
    <w:name w:val="B05E913BBB1C4F8896F394F1514C2BD6"/>
    <w:rsid w:val="00713F62"/>
  </w:style>
  <w:style w:type="paragraph" w:customStyle="1" w:styleId="09EE60714800441E86B2D4F497D9FB7B">
    <w:name w:val="09EE60714800441E86B2D4F497D9FB7B"/>
    <w:rsid w:val="006C3E88"/>
  </w:style>
  <w:style w:type="paragraph" w:customStyle="1" w:styleId="E63F95A41C7B4070BAF8E3C699896CD8">
    <w:name w:val="E63F95A41C7B4070BAF8E3C699896CD8"/>
    <w:rsid w:val="006C3E88"/>
  </w:style>
  <w:style w:type="paragraph" w:customStyle="1" w:styleId="492C3D0936B343589F7488E02DF67FA5">
    <w:name w:val="492C3D0936B343589F7488E02DF67FA5"/>
    <w:rsid w:val="006C3E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E4B4AB-5FD6-48FD-BB23-BF65E552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 s popisom pracovnej pozície.dotx</Template>
  <TotalTime>10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Emil Kužma</cp:lastModifiedBy>
  <cp:revision>6</cp:revision>
  <dcterms:created xsi:type="dcterms:W3CDTF">2025-06-05T13:17:00Z</dcterms:created>
  <dcterms:modified xsi:type="dcterms:W3CDTF">2025-06-06T05:40:00Z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MSIP_Label_71f49583-305d-4d31-a578-23419888fadf_Enabled">
    <vt:lpwstr>true</vt:lpwstr>
  </property>
  <property fmtid="{D5CDD505-2E9C-101B-9397-08002B2CF9AE}" pid="4" name="MSIP_Label_71f49583-305d-4d31-a578-23419888fadf_SetDate">
    <vt:lpwstr>2023-09-20T09:35:06Z</vt:lpwstr>
  </property>
  <property fmtid="{D5CDD505-2E9C-101B-9397-08002B2CF9AE}" pid="5" name="MSIP_Label_71f49583-305d-4d31-a578-23419888fadf_Method">
    <vt:lpwstr>Privileged</vt:lpwstr>
  </property>
  <property fmtid="{D5CDD505-2E9C-101B-9397-08002B2CF9AE}" pid="6" name="MSIP_Label_71f49583-305d-4d31-a578-23419888fadf_Name">
    <vt:lpwstr>VEREJNÉ</vt:lpwstr>
  </property>
  <property fmtid="{D5CDD505-2E9C-101B-9397-08002B2CF9AE}" pid="7" name="MSIP_Label_71f49583-305d-4d31-a578-23419888fadf_SiteId">
    <vt:lpwstr>e0d54165-a303-4a6a-9954-68dfeb2b693d</vt:lpwstr>
  </property>
  <property fmtid="{D5CDD505-2E9C-101B-9397-08002B2CF9AE}" pid="8" name="MSIP_Label_71f49583-305d-4d31-a578-23419888fadf_ActionId">
    <vt:lpwstr>9b51cdb7-cfde-47fb-814a-bdf623b9bb6d</vt:lpwstr>
  </property>
  <property fmtid="{D5CDD505-2E9C-101B-9397-08002B2CF9AE}" pid="9" name="MSIP_Label_71f49583-305d-4d31-a578-23419888fadf_ContentBits">
    <vt:lpwstr>0</vt:lpwstr>
  </property>
</Properties>
</file>